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5AC0" w14:textId="77777777" w:rsidR="007B23C4" w:rsidRPr="005E0D08" w:rsidRDefault="007B23C4">
      <w:pPr>
        <w:snapToGrid w:val="0"/>
        <w:jc w:val="center"/>
        <w:rPr>
          <w:rFonts w:ascii="BIZ UDPゴシック" w:eastAsia="BIZ UDPゴシック" w:hAnsi="BIZ UDPゴシック"/>
          <w:b/>
          <w:bCs/>
          <w:sz w:val="22"/>
        </w:rPr>
      </w:pPr>
      <w:smartTag w:uri="schemas-MSNCTYST-com/MSNCTYST" w:element="MSNCTYST">
        <w:smartTagPr>
          <w:attr w:name="Address" w:val="大阪市"/>
          <w:attr w:name="AddressList" w:val="27:大阪府大阪市;"/>
        </w:smartTagPr>
        <w:r w:rsidRPr="005E0D08">
          <w:rPr>
            <w:rFonts w:ascii="BIZ UDPゴシック" w:eastAsia="BIZ UDPゴシック" w:hAnsi="BIZ UDPゴシック" w:hint="eastAsia"/>
            <w:b/>
            <w:bCs/>
            <w:sz w:val="22"/>
          </w:rPr>
          <w:t>大阪市</w:t>
        </w:r>
      </w:smartTag>
      <w:r w:rsidR="005F7B83" w:rsidRPr="005E0D08">
        <w:rPr>
          <w:rFonts w:ascii="BIZ UDPゴシック" w:eastAsia="BIZ UDPゴシック" w:hAnsi="BIZ UDPゴシック" w:hint="eastAsia"/>
          <w:b/>
          <w:bCs/>
          <w:sz w:val="22"/>
        </w:rPr>
        <w:t>長居障がい</w:t>
      </w:r>
      <w:r w:rsidRPr="005E0D08">
        <w:rPr>
          <w:rFonts w:ascii="BIZ UDPゴシック" w:eastAsia="BIZ UDPゴシック" w:hAnsi="BIZ UDPゴシック" w:hint="eastAsia"/>
          <w:b/>
          <w:bCs/>
          <w:sz w:val="22"/>
        </w:rPr>
        <w:t>者スポーツセンター</w:t>
      </w:r>
    </w:p>
    <w:p w14:paraId="08D76CB8" w14:textId="77777777" w:rsidR="00841D83" w:rsidRPr="005E0D08" w:rsidRDefault="000E1A3E">
      <w:pPr>
        <w:snapToGrid w:val="0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5E0D08">
        <w:rPr>
          <w:rFonts w:ascii="BIZ UDPゴシック" w:eastAsia="BIZ UDPゴシック" w:hAnsi="BIZ UDPゴシック" w:hint="eastAsia"/>
          <w:b/>
          <w:bCs/>
          <w:sz w:val="32"/>
        </w:rPr>
        <w:t>20</w:t>
      </w:r>
      <w:r w:rsidR="003D0577" w:rsidRPr="005E0D08">
        <w:rPr>
          <w:rFonts w:ascii="BIZ UDPゴシック" w:eastAsia="BIZ UDPゴシック" w:hAnsi="BIZ UDPゴシック" w:hint="eastAsia"/>
          <w:b/>
          <w:bCs/>
          <w:sz w:val="32"/>
        </w:rPr>
        <w:t>2</w:t>
      </w:r>
      <w:r w:rsidR="005E0D08" w:rsidRPr="005E0D08">
        <w:rPr>
          <w:rFonts w:ascii="BIZ UDPゴシック" w:eastAsia="BIZ UDPゴシック" w:hAnsi="BIZ UDPゴシック" w:hint="eastAsia"/>
          <w:b/>
          <w:bCs/>
          <w:sz w:val="32"/>
        </w:rPr>
        <w:t>6</w:t>
      </w:r>
      <w:r w:rsidR="007B23C4" w:rsidRPr="005E0D08">
        <w:rPr>
          <w:rFonts w:ascii="BIZ UDPゴシック" w:eastAsia="BIZ UDPゴシック" w:hAnsi="BIZ UDPゴシック" w:hint="eastAsia"/>
          <w:b/>
          <w:bCs/>
          <w:sz w:val="32"/>
        </w:rPr>
        <w:t>年度　スポーツ教室</w:t>
      </w:r>
    </w:p>
    <w:p w14:paraId="4B727C2D" w14:textId="6B29FD2F" w:rsidR="007B23C4" w:rsidRPr="005E0D08" w:rsidRDefault="007B23C4">
      <w:pPr>
        <w:snapToGrid w:val="0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5E0D08">
        <w:rPr>
          <w:rFonts w:ascii="BIZ UDPゴシック" w:eastAsia="BIZ UDPゴシック" w:hAnsi="BIZ UDPゴシック" w:hint="eastAsia"/>
          <w:b/>
          <w:bCs/>
          <w:sz w:val="32"/>
        </w:rPr>
        <w:t>申込書</w:t>
      </w:r>
    </w:p>
    <w:p w14:paraId="0212A012" w14:textId="77777777" w:rsidR="007B23C4" w:rsidRPr="005E0D08" w:rsidRDefault="007B23C4" w:rsidP="005E0D08">
      <w:pPr>
        <w:jc w:val="right"/>
        <w:rPr>
          <w:rFonts w:ascii="BIZ UDPゴシック" w:eastAsia="BIZ UDPゴシック" w:hAnsi="BIZ UDPゴシック"/>
          <w:bCs/>
          <w:sz w:val="22"/>
        </w:rPr>
      </w:pPr>
      <w:r w:rsidRPr="005E0D08">
        <w:rPr>
          <w:rFonts w:ascii="BIZ UDPゴシック" w:eastAsia="BIZ UDPゴシック" w:hAnsi="BIZ UDPゴシック" w:hint="eastAsia"/>
          <w:bCs/>
          <w:sz w:val="22"/>
        </w:rPr>
        <w:t xml:space="preserve">　　　　　　　　　　　　　　　　　　　　　　　　　　　　　　　　　＊記入もれの無いようにお願いします。</w:t>
      </w:r>
    </w:p>
    <w:tbl>
      <w:tblPr>
        <w:tblW w:w="10632" w:type="dxa"/>
        <w:tblBorders>
          <w:top w:val="thinThickLargeGap" w:sz="2" w:space="0" w:color="auto"/>
          <w:left w:val="thinThickLargeGap" w:sz="2" w:space="0" w:color="auto"/>
          <w:bottom w:val="thinThickLargeGap" w:sz="2" w:space="0" w:color="auto"/>
          <w:right w:val="thinThickLargeGap" w:sz="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4818"/>
        <w:gridCol w:w="1418"/>
        <w:gridCol w:w="2979"/>
      </w:tblGrid>
      <w:tr w:rsidR="007B23C4" w:rsidRPr="005E0D08" w14:paraId="4EFACC63" w14:textId="77777777" w:rsidTr="001508A7">
        <w:trPr>
          <w:gridAfter w:val="2"/>
          <w:wAfter w:w="4397" w:type="dxa"/>
          <w:cantSplit/>
          <w:trHeight w:val="629"/>
        </w:trPr>
        <w:tc>
          <w:tcPr>
            <w:tcW w:w="1417" w:type="dxa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</w:tcBorders>
            <w:vAlign w:val="center"/>
          </w:tcPr>
          <w:p w14:paraId="1F937E39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pacing w:val="38"/>
                <w:kern w:val="0"/>
                <w:sz w:val="22"/>
                <w:fitText w:val="812" w:id="-776214016"/>
              </w:rPr>
              <w:t>教室</w:t>
            </w:r>
            <w:r w:rsidRPr="005E0D08">
              <w:rPr>
                <w:rFonts w:ascii="BIZ UDPゴシック" w:eastAsia="BIZ UDPゴシック" w:hAnsi="BIZ UDPゴシック" w:hint="eastAsia"/>
                <w:bCs/>
                <w:kern w:val="0"/>
                <w:sz w:val="22"/>
                <w:fitText w:val="812" w:id="-776214016"/>
              </w:rPr>
              <w:t>名</w:t>
            </w:r>
          </w:p>
        </w:tc>
        <w:tc>
          <w:tcPr>
            <w:tcW w:w="4818" w:type="dxa"/>
            <w:tcBorders>
              <w:top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85E2693" w14:textId="67C6B982" w:rsidR="00290B9D" w:rsidRPr="005E0D08" w:rsidRDefault="00021D7E" w:rsidP="00C16B5E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22"/>
              </w:rPr>
              <w:t>アーチェリー教室　１期</w:t>
            </w:r>
          </w:p>
        </w:tc>
      </w:tr>
      <w:tr w:rsidR="007B23C4" w:rsidRPr="005E0D08" w14:paraId="78B4EB46" w14:textId="77777777">
        <w:trPr>
          <w:cantSplit/>
        </w:trPr>
        <w:tc>
          <w:tcPr>
            <w:tcW w:w="1417" w:type="dxa"/>
            <w:tcBorders>
              <w:top w:val="single" w:sz="4" w:space="0" w:color="auto"/>
              <w:left w:val="thickThinSmallGap" w:sz="18" w:space="0" w:color="auto"/>
              <w:bottom w:val="dashed" w:sz="4" w:space="0" w:color="auto"/>
            </w:tcBorders>
            <w:vAlign w:val="center"/>
          </w:tcPr>
          <w:p w14:paraId="067FDCE4" w14:textId="77777777" w:rsidR="007B23C4" w:rsidRPr="005E0D08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kern w:val="0"/>
                <w:sz w:val="22"/>
              </w:rPr>
              <w:t>ふりがな</w:t>
            </w:r>
          </w:p>
        </w:tc>
        <w:tc>
          <w:tcPr>
            <w:tcW w:w="4818" w:type="dxa"/>
            <w:tcBorders>
              <w:top w:val="single" w:sz="4" w:space="0" w:color="auto"/>
              <w:bottom w:val="dashed" w:sz="4" w:space="0" w:color="auto"/>
            </w:tcBorders>
          </w:tcPr>
          <w:p w14:paraId="7249D205" w14:textId="77777777" w:rsidR="007B23C4" w:rsidRPr="005E0D08" w:rsidRDefault="007B23C4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thickThinSmallGap" w:sz="18" w:space="0" w:color="auto"/>
            </w:tcBorders>
            <w:vAlign w:val="center"/>
          </w:tcPr>
          <w:p w14:paraId="150AF6B1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年　　齢</w:t>
            </w:r>
          </w:p>
        </w:tc>
        <w:tc>
          <w:tcPr>
            <w:tcW w:w="297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60A694ED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　　歳</w:t>
            </w:r>
          </w:p>
          <w:p w14:paraId="71AC43E0" w14:textId="77777777" w:rsidR="007B23C4" w:rsidRPr="005E0D08" w:rsidRDefault="007B23C4" w:rsidP="000C3AB8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(</w:t>
            </w:r>
            <w:r w:rsidR="001508A7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0C3AB8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中・高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年)</w:t>
            </w:r>
          </w:p>
        </w:tc>
      </w:tr>
      <w:tr w:rsidR="007B23C4" w:rsidRPr="005E0D08" w14:paraId="588A8639" w14:textId="77777777">
        <w:trPr>
          <w:cantSplit/>
          <w:trHeight w:val="580"/>
        </w:trPr>
        <w:tc>
          <w:tcPr>
            <w:tcW w:w="1417" w:type="dxa"/>
            <w:vMerge w:val="restart"/>
            <w:tcBorders>
              <w:top w:val="dashed" w:sz="4" w:space="0" w:color="auto"/>
              <w:left w:val="thickThinSmallGap" w:sz="18" w:space="0" w:color="auto"/>
            </w:tcBorders>
            <w:vAlign w:val="center"/>
          </w:tcPr>
          <w:p w14:paraId="4FB2C2DB" w14:textId="77777777" w:rsidR="007B23C4" w:rsidRPr="005E0D08" w:rsidRDefault="007A7A9B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pacing w:val="78"/>
                <w:kern w:val="0"/>
                <w:sz w:val="22"/>
                <w:fitText w:val="812" w:id="-776214015"/>
              </w:rPr>
              <w:t>お名</w:t>
            </w:r>
            <w:r w:rsidRPr="005E0D08">
              <w:rPr>
                <w:rFonts w:ascii="BIZ UDPゴシック" w:eastAsia="BIZ UDPゴシック" w:hAnsi="BIZ UDPゴシック" w:hint="eastAsia"/>
                <w:bCs/>
                <w:spacing w:val="-38"/>
                <w:kern w:val="0"/>
                <w:sz w:val="22"/>
                <w:fitText w:val="812" w:id="-776214015"/>
              </w:rPr>
              <w:t>前</w:t>
            </w:r>
          </w:p>
        </w:tc>
        <w:tc>
          <w:tcPr>
            <w:tcW w:w="4818" w:type="dxa"/>
            <w:vMerge w:val="restart"/>
            <w:tcBorders>
              <w:top w:val="dashed" w:sz="4" w:space="0" w:color="auto"/>
            </w:tcBorders>
          </w:tcPr>
          <w:p w14:paraId="17EA3117" w14:textId="77777777" w:rsidR="007B23C4" w:rsidRPr="005E0D08" w:rsidRDefault="007B23C4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E69F78E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2979" w:type="dxa"/>
            <w:vMerge/>
            <w:tcBorders>
              <w:right w:val="thickThinSmallGap" w:sz="18" w:space="0" w:color="auto"/>
            </w:tcBorders>
            <w:vAlign w:val="bottom"/>
          </w:tcPr>
          <w:p w14:paraId="124ABEE8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7B23C4" w:rsidRPr="005E0D08" w14:paraId="3AEC6209" w14:textId="77777777" w:rsidTr="00456D60">
        <w:trPr>
          <w:cantSplit/>
          <w:trHeight w:val="606"/>
        </w:trPr>
        <w:tc>
          <w:tcPr>
            <w:tcW w:w="1417" w:type="dxa"/>
            <w:vMerge/>
            <w:tcBorders>
              <w:left w:val="thickThinSmallGap" w:sz="18" w:space="0" w:color="auto"/>
            </w:tcBorders>
            <w:vAlign w:val="center"/>
          </w:tcPr>
          <w:p w14:paraId="554C1E89" w14:textId="77777777" w:rsidR="007B23C4" w:rsidRPr="005E0D08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4818" w:type="dxa"/>
            <w:vMerge/>
          </w:tcPr>
          <w:p w14:paraId="643C41D6" w14:textId="77777777" w:rsidR="007B23C4" w:rsidRPr="005E0D08" w:rsidRDefault="007B23C4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6B6A74C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2979" w:type="dxa"/>
            <w:vMerge/>
            <w:tcBorders>
              <w:right w:val="thickThinSmallGap" w:sz="18" w:space="0" w:color="auto"/>
            </w:tcBorders>
            <w:vAlign w:val="center"/>
          </w:tcPr>
          <w:p w14:paraId="583D18C7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7B23C4" w:rsidRPr="005E0D08" w14:paraId="49AA4F2D" w14:textId="77777777" w:rsidTr="00456D60">
        <w:trPr>
          <w:cantSplit/>
          <w:trHeight w:val="1125"/>
        </w:trPr>
        <w:tc>
          <w:tcPr>
            <w:tcW w:w="1417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1979C1A6" w14:textId="77777777" w:rsidR="007B23C4" w:rsidRPr="00F406D4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8"/>
                <w:kern w:val="0"/>
                <w:sz w:val="22"/>
                <w:fitText w:val="812" w:id="-776214014"/>
              </w:rPr>
              <w:t>現住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  <w:fitText w:val="812" w:id="-776214014"/>
              </w:rPr>
              <w:t>所</w:t>
            </w:r>
          </w:p>
        </w:tc>
        <w:tc>
          <w:tcPr>
            <w:tcW w:w="9215" w:type="dxa"/>
            <w:gridSpan w:val="3"/>
            <w:tcBorders>
              <w:right w:val="thickThinSmallGap" w:sz="18" w:space="0" w:color="auto"/>
            </w:tcBorders>
          </w:tcPr>
          <w:p w14:paraId="6F06B0A1" w14:textId="77777777" w:rsidR="007B23C4" w:rsidRPr="00F406D4" w:rsidRDefault="007B23C4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（〒　　　</w:t>
            </w:r>
            <w:r w:rsidR="003A5DE0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－</w:t>
            </w:r>
            <w:r w:rsidR="003A5DE0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　　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）</w:t>
            </w:r>
          </w:p>
          <w:p w14:paraId="6EB2FA96" w14:textId="77777777" w:rsidR="007B23C4" w:rsidRPr="00F406D4" w:rsidRDefault="007B23C4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　　　　　　　　　　　　　　　　　　　　　　　　　　　　　　　　　　　　　　　　　</w:t>
            </w:r>
          </w:p>
          <w:p w14:paraId="63442E1F" w14:textId="77777777" w:rsidR="007B23C4" w:rsidRPr="00F406D4" w:rsidRDefault="007B23C4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</w:p>
        </w:tc>
      </w:tr>
      <w:tr w:rsidR="007B23C4" w:rsidRPr="005E0D08" w14:paraId="2B9D2985" w14:textId="77777777" w:rsidTr="00CC1F6B">
        <w:trPr>
          <w:cantSplit/>
          <w:trHeight w:val="1147"/>
        </w:trPr>
        <w:tc>
          <w:tcPr>
            <w:tcW w:w="1417" w:type="dxa"/>
            <w:vMerge/>
            <w:tcBorders>
              <w:left w:val="thickThinSmallGap" w:sz="18" w:space="0" w:color="auto"/>
            </w:tcBorders>
            <w:vAlign w:val="center"/>
          </w:tcPr>
          <w:p w14:paraId="25AC4B1D" w14:textId="77777777" w:rsidR="007B23C4" w:rsidRPr="00F406D4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9215" w:type="dxa"/>
            <w:gridSpan w:val="3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DCA623D" w14:textId="77777777" w:rsidR="009433A1" w:rsidRPr="00F406D4" w:rsidRDefault="00291D5E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4"/>
                <w:szCs w:val="28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8"/>
                <w:kern w:val="0"/>
                <w:sz w:val="24"/>
                <w:szCs w:val="28"/>
                <w:fitText w:val="1115" w:id="-479995904"/>
              </w:rPr>
              <w:t xml:space="preserve">電　　　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-17"/>
                <w:kern w:val="0"/>
                <w:sz w:val="24"/>
                <w:szCs w:val="28"/>
                <w:fitText w:val="1115" w:id="-479995904"/>
              </w:rPr>
              <w:t>話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（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）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－　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　</w:t>
            </w:r>
          </w:p>
          <w:p w14:paraId="38279BAC" w14:textId="77777777" w:rsidR="007B23C4" w:rsidRPr="00F406D4" w:rsidRDefault="00291D5E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4"/>
                <w:szCs w:val="28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3"/>
                <w:kern w:val="0"/>
                <w:sz w:val="24"/>
                <w:szCs w:val="28"/>
                <w:fitText w:val="1115" w:id="-479995903"/>
              </w:rPr>
              <w:t>ファック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"/>
                <w:kern w:val="0"/>
                <w:sz w:val="24"/>
                <w:szCs w:val="28"/>
                <w:fitText w:val="1115" w:id="-479995903"/>
              </w:rPr>
              <w:t>ス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（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）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－</w:t>
            </w:r>
            <w:r w:rsidR="009433A1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　　　　　　</w:t>
            </w:r>
          </w:p>
          <w:p w14:paraId="628BE355" w14:textId="77777777" w:rsidR="00CC1F6B" w:rsidRPr="00F406D4" w:rsidRDefault="00291D5E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27"/>
                <w:kern w:val="0"/>
                <w:sz w:val="24"/>
                <w:szCs w:val="28"/>
                <w:fitText w:val="1115" w:id="-479995902"/>
              </w:rPr>
              <w:t xml:space="preserve">メ　ー　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"/>
                <w:kern w:val="0"/>
                <w:sz w:val="24"/>
                <w:szCs w:val="28"/>
                <w:fitText w:val="1115" w:id="-479995902"/>
              </w:rPr>
              <w:t>ル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="009433A1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</w:p>
        </w:tc>
      </w:tr>
      <w:tr w:rsidR="00D9433C" w:rsidRPr="00C1213B" w14:paraId="19367B6C" w14:textId="77777777" w:rsidTr="00D9433C">
        <w:trPr>
          <w:cantSplit/>
          <w:trHeight w:val="653"/>
        </w:trPr>
        <w:tc>
          <w:tcPr>
            <w:tcW w:w="1417" w:type="dxa"/>
            <w:tcBorders>
              <w:left w:val="thickThinSmallGap" w:sz="18" w:space="0" w:color="auto"/>
            </w:tcBorders>
            <w:vAlign w:val="center"/>
          </w:tcPr>
          <w:p w14:paraId="474E8D89" w14:textId="77777777" w:rsidR="00D9433C" w:rsidRPr="00F406D4" w:rsidRDefault="00D9433C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</w:rPr>
              <w:t>障がい種別</w:t>
            </w:r>
          </w:p>
        </w:tc>
        <w:tc>
          <w:tcPr>
            <w:tcW w:w="9215" w:type="dxa"/>
            <w:gridSpan w:val="3"/>
            <w:tcBorders>
              <w:top w:val="single" w:sz="4" w:space="0" w:color="auto"/>
              <w:right w:val="thickThinSmallGap" w:sz="18" w:space="0" w:color="auto"/>
            </w:tcBorders>
            <w:vAlign w:val="center"/>
          </w:tcPr>
          <w:p w14:paraId="2B989FC8" w14:textId="77777777" w:rsidR="00D9433C" w:rsidRPr="00F406D4" w:rsidRDefault="00D6604C" w:rsidP="00D95E79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□肢体　　　□視覚　　　□聴言　　　□内部　　　</w:t>
            </w:r>
            <w:r w:rsidR="00D9433C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□知的　　　□精神　　　□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その他（</w:t>
            </w:r>
            <w:r w:rsidR="00D9433C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発達</w:t>
            </w:r>
            <w:r w:rsidR="0099095F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等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）</w:t>
            </w:r>
            <w:r w:rsidR="00290B9D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</w:t>
            </w:r>
          </w:p>
        </w:tc>
      </w:tr>
      <w:tr w:rsidR="00D95E79" w:rsidRPr="005E0D08" w14:paraId="28F95885" w14:textId="77777777" w:rsidTr="004B6C4D">
        <w:trPr>
          <w:cantSplit/>
          <w:trHeight w:val="1272"/>
        </w:trPr>
        <w:tc>
          <w:tcPr>
            <w:tcW w:w="1417" w:type="dxa"/>
            <w:tcBorders>
              <w:left w:val="thickThinSmallGap" w:sz="18" w:space="0" w:color="auto"/>
              <w:bottom w:val="single" w:sz="4" w:space="0" w:color="auto"/>
            </w:tcBorders>
            <w:vAlign w:val="center"/>
          </w:tcPr>
          <w:p w14:paraId="5A29A7D0" w14:textId="77777777" w:rsidR="00D95E79" w:rsidRPr="00F406D4" w:rsidRDefault="00D95E79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16"/>
              </w:rPr>
            </w:pPr>
            <w:r w:rsidRPr="00290B9D">
              <w:rPr>
                <w:rFonts w:ascii="BIZ UDPゴシック" w:eastAsia="BIZ UDPゴシック" w:hAnsi="BIZ UDPゴシック" w:hint="eastAsia"/>
                <w:bCs/>
                <w:color w:val="000000" w:themeColor="text1"/>
                <w:w w:val="92"/>
                <w:kern w:val="0"/>
                <w:sz w:val="22"/>
                <w:fitText w:val="812" w:id="-776214013"/>
              </w:rPr>
              <w:t>障がい名</w:t>
            </w:r>
          </w:p>
        </w:tc>
        <w:tc>
          <w:tcPr>
            <w:tcW w:w="9215" w:type="dxa"/>
            <w:gridSpan w:val="3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B17BEA4" w14:textId="77777777" w:rsidR="00D95E79" w:rsidRPr="00F406D4" w:rsidRDefault="00D9433C" w:rsidP="00D9433C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記入例：自閉症　等</w:t>
            </w:r>
          </w:p>
        </w:tc>
      </w:tr>
      <w:tr w:rsidR="004B6C4D" w:rsidRPr="005E0D08" w14:paraId="450B163E" w14:textId="77777777" w:rsidTr="00C16B5E">
        <w:trPr>
          <w:cantSplit/>
          <w:trHeight w:val="716"/>
        </w:trPr>
        <w:tc>
          <w:tcPr>
            <w:tcW w:w="10632" w:type="dxa"/>
            <w:gridSpan w:val="4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ADD40C8" w14:textId="42D49669" w:rsidR="004B6C4D" w:rsidRDefault="004B6C4D" w:rsidP="00290B9D">
            <w:pPr>
              <w:rPr>
                <w:rFonts w:ascii="BIZ UDゴシック" w:eastAsia="BIZ UDゴシック" w:hAnsi="BIZ UDゴシック" w:hint="eastAsia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１）利き手の確認　　　□右利き　　　　　□左利き　</w:t>
            </w:r>
          </w:p>
        </w:tc>
      </w:tr>
      <w:tr w:rsidR="00290B9D" w:rsidRPr="005E0D08" w14:paraId="15185BDE" w14:textId="77777777" w:rsidTr="00C16B5E">
        <w:trPr>
          <w:cantSplit/>
          <w:trHeight w:val="716"/>
        </w:trPr>
        <w:tc>
          <w:tcPr>
            <w:tcW w:w="10632" w:type="dxa"/>
            <w:gridSpan w:val="4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0C5AFFA" w14:textId="556C25D3" w:rsidR="00290B9D" w:rsidRPr="00290B9D" w:rsidRDefault="004B6C4D" w:rsidP="00290B9D">
            <w:pPr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２</w:t>
            </w:r>
            <w:r w:rsidR="00021D7E">
              <w:rPr>
                <w:rFonts w:ascii="BIZ UDゴシック" w:eastAsia="BIZ UDゴシック" w:hAnsi="BIZ UDゴシック" w:hint="eastAsia"/>
                <w:bCs/>
                <w:sz w:val="22"/>
              </w:rPr>
              <w:t>）アーチェリーについて該当するものに</w:t>
            </w:r>
            <w:r w:rsidR="00021D7E">
              <w:rPr>
                <w:rFonts w:ascii="Segoe UI Symbol" w:eastAsia="BIZ UDゴシック" w:hAnsi="Segoe UI Symbol" w:cs="Segoe UI Symbol" w:hint="eastAsia"/>
                <w:bCs/>
                <w:sz w:val="22"/>
              </w:rPr>
              <w:t>☑を記入してください。</w:t>
            </w:r>
            <w:r w:rsidR="00290B9D" w:rsidRPr="00290B9D"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　</w:t>
            </w:r>
          </w:p>
          <w:p w14:paraId="2079EE69" w14:textId="77777777" w:rsidR="00C457CC" w:rsidRDefault="00021D7E" w:rsidP="00C16B5E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□体験したことがない</w:t>
            </w:r>
            <w:r w:rsidR="00C457CC">
              <w:rPr>
                <w:rFonts w:ascii="BIZ UDPゴシック" w:eastAsia="BIZ UDPゴシック" w:hAnsi="BIZ UDPゴシック" w:hint="eastAsia"/>
                <w:bCs/>
                <w:sz w:val="22"/>
              </w:rPr>
              <w:t>（初めて）</w:t>
            </w:r>
            <w:r w:rsidR="00C16B5E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□体験したことがある</w:t>
            </w:r>
            <w:r w:rsidR="00C457CC">
              <w:rPr>
                <w:rFonts w:ascii="BIZ UDPゴシック" w:eastAsia="BIZ UDPゴシック" w:hAnsi="BIZ UDPゴシック" w:hint="eastAsia"/>
                <w:bCs/>
                <w:sz w:val="22"/>
              </w:rPr>
              <w:t>（１０回未満）</w:t>
            </w:r>
            <w:r w:rsidR="00C16B5E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  <w:r w:rsidR="00C457CC">
              <w:rPr>
                <w:rFonts w:ascii="BIZ UDPゴシック" w:eastAsia="BIZ UDPゴシック" w:hAnsi="BIZ UDPゴシック" w:hint="eastAsia"/>
                <w:bCs/>
                <w:sz w:val="22"/>
              </w:rPr>
              <w:t>□体験したことがある（10回以上）</w:t>
            </w:r>
          </w:p>
          <w:p w14:paraId="5DC19434" w14:textId="77777777" w:rsidR="00C457CC" w:rsidRDefault="00C457CC" w:rsidP="00C457CC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77ABA3CC" w14:textId="77777777" w:rsidR="00C457CC" w:rsidRDefault="00021D7E" w:rsidP="00C457CC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□弓具持参</w:t>
            </w:r>
          </w:p>
          <w:p w14:paraId="50BD9C0C" w14:textId="665F78D6" w:rsidR="00C16B5E" w:rsidRPr="00290B9D" w:rsidRDefault="00C16B5E" w:rsidP="00C457CC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</w:p>
        </w:tc>
      </w:tr>
      <w:tr w:rsidR="00021D7E" w:rsidRPr="005E0D08" w14:paraId="31A00C43" w14:textId="77777777" w:rsidTr="00C16B5E">
        <w:trPr>
          <w:cantSplit/>
          <w:trHeight w:val="716"/>
        </w:trPr>
        <w:tc>
          <w:tcPr>
            <w:tcW w:w="10632" w:type="dxa"/>
            <w:gridSpan w:val="4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B692AAC" w14:textId="78AC5EBF" w:rsidR="00021D7E" w:rsidRDefault="004B6C4D" w:rsidP="00C16B5E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３</w:t>
            </w:r>
            <w:r w:rsidR="00C16B5E">
              <w:rPr>
                <w:rFonts w:ascii="BIZ UDゴシック" w:eastAsia="BIZ UDゴシック" w:hAnsi="BIZ UDゴシック" w:hint="eastAsia"/>
                <w:bCs/>
                <w:sz w:val="22"/>
              </w:rPr>
              <w:t>）体験したことがある方へ質問です。</w:t>
            </w:r>
            <w:r w:rsidR="00C457CC">
              <w:rPr>
                <w:rFonts w:ascii="BIZ UDゴシック" w:eastAsia="BIZ UDゴシック" w:hAnsi="BIZ UDゴシック" w:hint="eastAsia"/>
                <w:bCs/>
                <w:sz w:val="22"/>
              </w:rPr>
              <w:t>射</w:t>
            </w:r>
            <w:r w:rsidR="00CB281F">
              <w:rPr>
                <w:rFonts w:ascii="BIZ UDゴシック" w:eastAsia="BIZ UDゴシック" w:hAnsi="BIZ UDゴシック" w:hint="eastAsia"/>
                <w:bCs/>
                <w:sz w:val="22"/>
              </w:rPr>
              <w:t>っ</w:t>
            </w:r>
            <w:r w:rsidR="00C457CC">
              <w:rPr>
                <w:rFonts w:ascii="BIZ UDゴシック" w:eastAsia="BIZ UDゴシック" w:hAnsi="BIZ UDゴシック" w:hint="eastAsia"/>
                <w:bCs/>
                <w:sz w:val="22"/>
              </w:rPr>
              <w:t>たことのある距離は、何ｍですか？</w:t>
            </w:r>
          </w:p>
          <w:p w14:paraId="02527D5D" w14:textId="0BBFB437" w:rsidR="00C16B5E" w:rsidRDefault="00C16B5E" w:rsidP="00C16B5E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　□５ｍ　　□１０ｍ　　□１</w:t>
            </w:r>
            <w:r w:rsidR="00C457CC">
              <w:rPr>
                <w:rFonts w:ascii="BIZ UDゴシック" w:eastAsia="BIZ UDゴシック" w:hAnsi="BIZ UDゴシック" w:hint="eastAsia"/>
                <w:bCs/>
                <w:sz w:val="22"/>
              </w:rPr>
              <w:t>２</w:t>
            </w: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ｍ　　□１８ｍ　　□１８ｍ以上</w:t>
            </w:r>
          </w:p>
        </w:tc>
      </w:tr>
      <w:tr w:rsidR="00C16B5E" w:rsidRPr="005E0D08" w14:paraId="2D9329E6" w14:textId="77777777" w:rsidTr="00C16B5E">
        <w:trPr>
          <w:cantSplit/>
          <w:trHeight w:val="716"/>
        </w:trPr>
        <w:tc>
          <w:tcPr>
            <w:tcW w:w="10632" w:type="dxa"/>
            <w:gridSpan w:val="4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FCD1D25" w14:textId="190D831A" w:rsidR="00C16B5E" w:rsidRDefault="004B6C4D" w:rsidP="00C16B5E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４</w:t>
            </w:r>
            <w:r w:rsidR="00C16B5E">
              <w:rPr>
                <w:rFonts w:ascii="BIZ UDゴシック" w:eastAsia="BIZ UDゴシック" w:hAnsi="BIZ UDゴシック" w:hint="eastAsia"/>
                <w:bCs/>
                <w:sz w:val="22"/>
              </w:rPr>
              <w:t>）その他、障がいのことや最近の体調、注意すべき行動など、指導員に伝えておきたいことがあれば記入してください。</w:t>
            </w:r>
          </w:p>
          <w:p w14:paraId="1BFF5601" w14:textId="77777777" w:rsidR="00C16B5E" w:rsidRPr="00C16B5E" w:rsidRDefault="00C16B5E" w:rsidP="00290B9D">
            <w:pPr>
              <w:rPr>
                <w:rFonts w:ascii="BIZ UDゴシック" w:eastAsia="BIZ UDゴシック" w:hAnsi="BIZ UDゴシック"/>
                <w:bCs/>
                <w:sz w:val="22"/>
              </w:rPr>
            </w:pPr>
          </w:p>
        </w:tc>
      </w:tr>
      <w:tr w:rsidR="00065C28" w:rsidRPr="005E0D08" w14:paraId="0D5C18C2" w14:textId="77777777" w:rsidTr="001508A7">
        <w:trPr>
          <w:cantSplit/>
          <w:trHeight w:val="716"/>
        </w:trPr>
        <w:tc>
          <w:tcPr>
            <w:tcW w:w="10632" w:type="dxa"/>
            <w:gridSpan w:val="4"/>
            <w:tcBorders>
              <w:top w:val="single" w:sz="4" w:space="0" w:color="auto"/>
              <w:left w:val="thickThinSmallGap" w:sz="18" w:space="0" w:color="auto"/>
              <w:bottom w:val="thinThickSmallGap" w:sz="24" w:space="0" w:color="auto"/>
              <w:right w:val="thickThinSmallGap" w:sz="18" w:space="0" w:color="auto"/>
            </w:tcBorders>
            <w:vAlign w:val="center"/>
          </w:tcPr>
          <w:p w14:paraId="62890F84" w14:textId="77777777" w:rsidR="00065C28" w:rsidRPr="005E0D08" w:rsidRDefault="00065C2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(18歳未満の方の受講について)</w:t>
            </w:r>
          </w:p>
          <w:p w14:paraId="3F2519D0" w14:textId="77777777" w:rsidR="00065C28" w:rsidRPr="005E0D08" w:rsidRDefault="00065C28" w:rsidP="000C3AB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スポーツ教室を受講することを</w:t>
            </w:r>
            <w:r w:rsidR="003D0577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承諾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します</w:t>
            </w:r>
            <w:r w:rsidR="00D7123B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。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</w:t>
            </w:r>
            <w:r w:rsidR="00220439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    </w:t>
            </w:r>
            <w:r w:rsidR="007A7A9B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保護者</w:t>
            </w:r>
            <w:r w:rsidR="00D7123B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署名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　　　　　　　　　　　　　　</w:t>
            </w:r>
            <w:r w:rsidR="00995A7C"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　</w:t>
            </w:r>
          </w:p>
        </w:tc>
      </w:tr>
    </w:tbl>
    <w:p w14:paraId="212E75F0" w14:textId="77777777" w:rsidR="00F659BD" w:rsidRPr="005E0D08" w:rsidRDefault="00F659BD">
      <w:pPr>
        <w:rPr>
          <w:rFonts w:ascii="BIZ UDPゴシック" w:eastAsia="BIZ UDPゴシック" w:hAnsi="BIZ UDPゴシック"/>
          <w:b/>
          <w:sz w:val="22"/>
          <w:szCs w:val="22"/>
        </w:rPr>
      </w:pPr>
    </w:p>
    <w:p w14:paraId="0E6F3927" w14:textId="77777777" w:rsidR="00637518" w:rsidRPr="005E0D08" w:rsidRDefault="00637518" w:rsidP="00637518">
      <w:pPr>
        <w:pStyle w:val="a6"/>
        <w:ind w:right="1076" w:firstLineChars="100" w:firstLine="183"/>
        <w:rPr>
          <w:rFonts w:ascii="BIZ UDPゴシック" w:eastAsia="BIZ UDPゴシック" w:hAnsi="BIZ UDPゴシック"/>
          <w:sz w:val="20"/>
        </w:rPr>
      </w:pPr>
      <w:r w:rsidRPr="005E0D08">
        <w:rPr>
          <w:rFonts w:ascii="BIZ UDPゴシック" w:eastAsia="BIZ UDPゴシック" w:hAnsi="BIZ UDPゴシック" w:hint="eastAsia"/>
          <w:sz w:val="20"/>
        </w:rPr>
        <w:t>＊ご記入いただいた個人情報は、本教室における関係業務に使用し、その他の目的で使用することはありません。</w:t>
      </w:r>
    </w:p>
    <w:p w14:paraId="5BF05326" w14:textId="77777777" w:rsidR="00637518" w:rsidRPr="005E0D08" w:rsidRDefault="00637518" w:rsidP="00637518">
      <w:pPr>
        <w:ind w:firstLineChars="100" w:firstLine="183"/>
        <w:rPr>
          <w:rFonts w:ascii="BIZ UDPゴシック" w:eastAsia="BIZ UDPゴシック" w:hAnsi="BIZ UDPゴシック"/>
          <w:sz w:val="16"/>
          <w:szCs w:val="20"/>
        </w:rPr>
      </w:pPr>
      <w:r w:rsidRPr="005E0D08">
        <w:rPr>
          <w:rFonts w:ascii="BIZ UDPゴシック" w:eastAsia="BIZ UDPゴシック" w:hAnsi="BIZ UDPゴシック" w:hint="eastAsia"/>
          <w:sz w:val="20"/>
          <w:szCs w:val="20"/>
        </w:rPr>
        <w:t>＊教室中に撮影した画像は、当センターの事業記録、周知ポスターなどに使用する場合があります。</w:t>
      </w:r>
    </w:p>
    <w:p w14:paraId="2DB2CBAC" w14:textId="77777777" w:rsidR="00637518" w:rsidRPr="00CC743E" w:rsidRDefault="00637518" w:rsidP="00637518">
      <w:pPr>
        <w:rPr>
          <w:rFonts w:ascii="BIZ UDPゴシック" w:eastAsia="BIZ UDPゴシック" w:hAnsi="BIZ UDPゴシック"/>
        </w:rPr>
      </w:pPr>
    </w:p>
    <w:p w14:paraId="3F3C4A6B" w14:textId="77777777" w:rsidR="007B23C4" w:rsidRPr="005E0D08" w:rsidRDefault="007B23C4" w:rsidP="009D5AB3">
      <w:pPr>
        <w:wordWrap w:val="0"/>
        <w:jc w:val="right"/>
        <w:rPr>
          <w:rFonts w:ascii="BIZ UDPゴシック" w:eastAsia="BIZ UDPゴシック" w:hAnsi="BIZ UDPゴシック"/>
          <w:u w:val="thick"/>
        </w:rPr>
      </w:pPr>
      <w:r w:rsidRPr="005E0D08">
        <w:rPr>
          <w:rFonts w:ascii="BIZ UDPゴシック" w:eastAsia="BIZ UDPゴシック" w:hAnsi="BIZ UDPゴシック" w:hint="eastAsia"/>
          <w:u w:val="thick"/>
        </w:rPr>
        <w:t xml:space="preserve">受付日：　　　/　　　　、受付者：　　　　　　</w:t>
      </w:r>
      <w:r w:rsidR="009D5AB3" w:rsidRPr="005E0D08">
        <w:rPr>
          <w:rFonts w:ascii="BIZ UDPゴシック" w:eastAsia="BIZ UDPゴシック" w:hAnsi="BIZ UDPゴシック" w:hint="eastAsia"/>
          <w:u w:val="thick"/>
        </w:rPr>
        <w:t xml:space="preserve">　　　　　</w:t>
      </w:r>
      <w:r w:rsidR="009D5AB3" w:rsidRPr="005E0D08">
        <w:rPr>
          <w:rFonts w:ascii="BIZ UDPゴシック" w:eastAsia="BIZ UDPゴシック" w:hAnsi="BIZ UDPゴシック" w:hint="eastAsia"/>
          <w:color w:val="FFFFFF"/>
          <w:u w:val="thick"/>
        </w:rPr>
        <w:t xml:space="preserve">　</w:t>
      </w:r>
    </w:p>
    <w:sectPr w:rsidR="007B23C4" w:rsidRPr="005E0D08">
      <w:pgSz w:w="11906" w:h="16838" w:code="9"/>
      <w:pgMar w:top="851" w:right="567" w:bottom="567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7370" w14:textId="77777777" w:rsidR="007B2C2A" w:rsidRDefault="007B2C2A" w:rsidP="007A7A9B">
      <w:r>
        <w:separator/>
      </w:r>
    </w:p>
  </w:endnote>
  <w:endnote w:type="continuationSeparator" w:id="0">
    <w:p w14:paraId="33836572" w14:textId="77777777" w:rsidR="007B2C2A" w:rsidRDefault="007B2C2A" w:rsidP="007A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6EED" w14:textId="77777777" w:rsidR="007B2C2A" w:rsidRDefault="007B2C2A" w:rsidP="007A7A9B">
      <w:r>
        <w:separator/>
      </w:r>
    </w:p>
  </w:footnote>
  <w:footnote w:type="continuationSeparator" w:id="0">
    <w:p w14:paraId="12E1CA72" w14:textId="77777777" w:rsidR="007B2C2A" w:rsidRDefault="007B2C2A" w:rsidP="007A7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FC4"/>
    <w:multiLevelType w:val="hybridMultilevel"/>
    <w:tmpl w:val="B6EAD870"/>
    <w:lvl w:ilvl="0" w:tplc="E1F89CF4">
      <w:start w:val="5"/>
      <w:numFmt w:val="bullet"/>
      <w:lvlText w:val="※"/>
      <w:lvlJc w:val="left"/>
      <w:pPr>
        <w:tabs>
          <w:tab w:val="num" w:pos="1158"/>
        </w:tabs>
        <w:ind w:left="1158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8"/>
        </w:tabs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8"/>
        </w:tabs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8"/>
        </w:tabs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8"/>
        </w:tabs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8"/>
        </w:tabs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8"/>
        </w:tabs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8"/>
        </w:tabs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8"/>
        </w:tabs>
        <w:ind w:left="4548" w:hanging="420"/>
      </w:pPr>
      <w:rPr>
        <w:rFonts w:ascii="Wingdings" w:hAnsi="Wingdings" w:hint="default"/>
      </w:rPr>
    </w:lvl>
  </w:abstractNum>
  <w:abstractNum w:abstractNumId="1" w15:restartNumberingAfterBreak="0">
    <w:nsid w:val="08640BDA"/>
    <w:multiLevelType w:val="singleLevel"/>
    <w:tmpl w:val="BB74FCDE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2" w15:restartNumberingAfterBreak="0">
    <w:nsid w:val="13583A93"/>
    <w:multiLevelType w:val="singleLevel"/>
    <w:tmpl w:val="8DA21E0C"/>
    <w:lvl w:ilvl="0">
      <w:start w:val="1"/>
      <w:numFmt w:val="bullet"/>
      <w:lvlText w:val="・"/>
      <w:lvlJc w:val="left"/>
      <w:pPr>
        <w:tabs>
          <w:tab w:val="num" w:pos="900"/>
        </w:tabs>
        <w:ind w:left="900" w:hanging="22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6BB2644"/>
    <w:multiLevelType w:val="hybridMultilevel"/>
    <w:tmpl w:val="F47CD1DC"/>
    <w:lvl w:ilvl="0" w:tplc="FFFFFFFF">
      <w:numFmt w:val="bullet"/>
      <w:lvlText w:val="・"/>
      <w:lvlJc w:val="left"/>
      <w:pPr>
        <w:tabs>
          <w:tab w:val="num" w:pos="1465"/>
        </w:tabs>
        <w:ind w:left="146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945"/>
        </w:tabs>
        <w:ind w:left="194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65"/>
        </w:tabs>
        <w:ind w:left="236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785"/>
        </w:tabs>
        <w:ind w:left="278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05"/>
        </w:tabs>
        <w:ind w:left="320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25"/>
        </w:tabs>
        <w:ind w:left="362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45"/>
        </w:tabs>
        <w:ind w:left="404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65"/>
        </w:tabs>
        <w:ind w:left="446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885"/>
        </w:tabs>
        <w:ind w:left="4885" w:hanging="420"/>
      </w:pPr>
      <w:rPr>
        <w:rFonts w:ascii="Wingdings" w:hAnsi="Wingdings" w:hint="default"/>
      </w:rPr>
    </w:lvl>
  </w:abstractNum>
  <w:abstractNum w:abstractNumId="4" w15:restartNumberingAfterBreak="0">
    <w:nsid w:val="16D340C0"/>
    <w:multiLevelType w:val="hybridMultilevel"/>
    <w:tmpl w:val="9BFA5F9C"/>
    <w:lvl w:ilvl="0" w:tplc="FFFFFFFF">
      <w:numFmt w:val="bullet"/>
      <w:lvlText w:val="・"/>
      <w:lvlJc w:val="left"/>
      <w:pPr>
        <w:tabs>
          <w:tab w:val="num" w:pos="1350"/>
        </w:tabs>
        <w:ind w:left="135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5" w15:restartNumberingAfterBreak="0">
    <w:nsid w:val="199478C5"/>
    <w:multiLevelType w:val="singleLevel"/>
    <w:tmpl w:val="F1529BD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75"/>
      </w:pPr>
      <w:rPr>
        <w:rFonts w:ascii="Century" w:hint="eastAsia"/>
      </w:rPr>
    </w:lvl>
  </w:abstractNum>
  <w:abstractNum w:abstractNumId="6" w15:restartNumberingAfterBreak="0">
    <w:nsid w:val="298226E5"/>
    <w:multiLevelType w:val="hybridMultilevel"/>
    <w:tmpl w:val="173809DC"/>
    <w:lvl w:ilvl="0" w:tplc="0E0059F8">
      <w:start w:val="1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35497692"/>
    <w:multiLevelType w:val="hybridMultilevel"/>
    <w:tmpl w:val="DB807D6C"/>
    <w:lvl w:ilvl="0" w:tplc="FFFFFFFF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3D8B38FD"/>
    <w:multiLevelType w:val="hybridMultilevel"/>
    <w:tmpl w:val="9EBC1A26"/>
    <w:lvl w:ilvl="0" w:tplc="FFFFFFFF">
      <w:numFmt w:val="bullet"/>
      <w:lvlText w:val="※"/>
      <w:lvlJc w:val="left"/>
      <w:pPr>
        <w:tabs>
          <w:tab w:val="num" w:pos="2120"/>
        </w:tabs>
        <w:ind w:left="212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280"/>
        </w:tabs>
        <w:ind w:left="42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700"/>
        </w:tabs>
        <w:ind w:left="47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120"/>
        </w:tabs>
        <w:ind w:left="51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540"/>
        </w:tabs>
        <w:ind w:left="5540" w:hanging="420"/>
      </w:pPr>
      <w:rPr>
        <w:rFonts w:ascii="Wingdings" w:hAnsi="Wingdings" w:hint="default"/>
      </w:rPr>
    </w:lvl>
  </w:abstractNum>
  <w:abstractNum w:abstractNumId="9" w15:restartNumberingAfterBreak="0">
    <w:nsid w:val="3E796292"/>
    <w:multiLevelType w:val="hybridMultilevel"/>
    <w:tmpl w:val="2D2C71AC"/>
    <w:lvl w:ilvl="0" w:tplc="AA4CBA3C">
      <w:start w:val="2"/>
      <w:numFmt w:val="bullet"/>
      <w:lvlText w:val="※"/>
      <w:lvlJc w:val="left"/>
      <w:pPr>
        <w:tabs>
          <w:tab w:val="num" w:pos="543"/>
        </w:tabs>
        <w:ind w:left="54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3"/>
        </w:tabs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3"/>
        </w:tabs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3"/>
        </w:tabs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3"/>
        </w:tabs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3"/>
        </w:tabs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3"/>
        </w:tabs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3"/>
        </w:tabs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3"/>
        </w:tabs>
        <w:ind w:left="3963" w:hanging="420"/>
      </w:pPr>
      <w:rPr>
        <w:rFonts w:ascii="Wingdings" w:hAnsi="Wingdings" w:hint="default"/>
      </w:rPr>
    </w:lvl>
  </w:abstractNum>
  <w:abstractNum w:abstractNumId="10" w15:restartNumberingAfterBreak="0">
    <w:nsid w:val="41C575D4"/>
    <w:multiLevelType w:val="hybridMultilevel"/>
    <w:tmpl w:val="AC4A3BBA"/>
    <w:lvl w:ilvl="0" w:tplc="ED569012">
      <w:start w:val="3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11" w15:restartNumberingAfterBreak="0">
    <w:nsid w:val="4A056514"/>
    <w:multiLevelType w:val="singleLevel"/>
    <w:tmpl w:val="F7842F02"/>
    <w:lvl w:ilvl="0">
      <w:start w:val="1"/>
      <w:numFmt w:val="bullet"/>
      <w:lvlText w:val="・"/>
      <w:lvlJc w:val="left"/>
      <w:pPr>
        <w:tabs>
          <w:tab w:val="num" w:pos="1305"/>
        </w:tabs>
        <w:ind w:left="1305" w:hanging="255"/>
      </w:pPr>
      <w:rPr>
        <w:rFonts w:ascii="ＭＳ Ｐゴシック" w:eastAsia="ＭＳ Ｐゴシック" w:hAnsi="Century" w:hint="eastAsia"/>
      </w:rPr>
    </w:lvl>
  </w:abstractNum>
  <w:abstractNum w:abstractNumId="12" w15:restartNumberingAfterBreak="0">
    <w:nsid w:val="51C36CDB"/>
    <w:multiLevelType w:val="singleLevel"/>
    <w:tmpl w:val="9DAC4DC0"/>
    <w:lvl w:ilvl="0">
      <w:start w:val="1"/>
      <w:numFmt w:val="decimalEnclosedCircle"/>
      <w:lvlText w:val="%1"/>
      <w:lvlJc w:val="left"/>
      <w:pPr>
        <w:tabs>
          <w:tab w:val="num" w:pos="885"/>
        </w:tabs>
        <w:ind w:left="885" w:hanging="210"/>
      </w:pPr>
      <w:rPr>
        <w:rFonts w:hint="eastAsia"/>
      </w:rPr>
    </w:lvl>
  </w:abstractNum>
  <w:abstractNum w:abstractNumId="13" w15:restartNumberingAfterBreak="0">
    <w:nsid w:val="60196DDB"/>
    <w:multiLevelType w:val="hybridMultilevel"/>
    <w:tmpl w:val="FDD0B4A2"/>
    <w:lvl w:ilvl="0" w:tplc="FFFFFFFF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4" w15:restartNumberingAfterBreak="0">
    <w:nsid w:val="66D94D93"/>
    <w:multiLevelType w:val="singleLevel"/>
    <w:tmpl w:val="69182286"/>
    <w:lvl w:ilvl="0">
      <w:numFmt w:val="bullet"/>
      <w:lvlText w:val="□"/>
      <w:lvlJc w:val="left"/>
      <w:pPr>
        <w:tabs>
          <w:tab w:val="num" w:pos="1035"/>
        </w:tabs>
        <w:ind w:left="1035" w:hanging="210"/>
      </w:pPr>
      <w:rPr>
        <w:rFonts w:ascii="ＭＳ Ｐゴシック" w:eastAsia="ＭＳ Ｐゴシック" w:hAnsi="Century" w:hint="eastAsia"/>
      </w:rPr>
    </w:lvl>
  </w:abstractNum>
  <w:abstractNum w:abstractNumId="15" w15:restartNumberingAfterBreak="0">
    <w:nsid w:val="72EB0258"/>
    <w:multiLevelType w:val="hybridMultilevel"/>
    <w:tmpl w:val="C074A04A"/>
    <w:lvl w:ilvl="0" w:tplc="2EE68A6C">
      <w:start w:val="1"/>
      <w:numFmt w:val="decimalEnclosedCircle"/>
      <w:lvlText w:val="%1"/>
      <w:lvlJc w:val="left"/>
      <w:pPr>
        <w:tabs>
          <w:tab w:val="num" w:pos="1964"/>
        </w:tabs>
        <w:ind w:left="1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44"/>
        </w:tabs>
        <w:ind w:left="24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64"/>
        </w:tabs>
        <w:ind w:left="28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4"/>
        </w:tabs>
        <w:ind w:left="32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04"/>
        </w:tabs>
        <w:ind w:left="37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24"/>
        </w:tabs>
        <w:ind w:left="41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44"/>
        </w:tabs>
        <w:ind w:left="45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64"/>
        </w:tabs>
        <w:ind w:left="49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84"/>
        </w:tabs>
        <w:ind w:left="5384" w:hanging="420"/>
      </w:pPr>
    </w:lvl>
  </w:abstractNum>
  <w:abstractNum w:abstractNumId="16" w15:restartNumberingAfterBreak="0">
    <w:nsid w:val="76B30478"/>
    <w:multiLevelType w:val="hybridMultilevel"/>
    <w:tmpl w:val="123026FA"/>
    <w:lvl w:ilvl="0" w:tplc="FFFFFFFF">
      <w:start w:val="2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797267D9"/>
    <w:multiLevelType w:val="singleLevel"/>
    <w:tmpl w:val="6C125CD6"/>
    <w:lvl w:ilvl="0">
      <w:numFmt w:val="bullet"/>
      <w:lvlText w:val="□"/>
      <w:lvlJc w:val="left"/>
      <w:pPr>
        <w:tabs>
          <w:tab w:val="num" w:pos="1050"/>
        </w:tabs>
        <w:ind w:left="1050" w:hanging="225"/>
      </w:pPr>
      <w:rPr>
        <w:rFonts w:ascii="ＭＳ Ｐゴシック" w:eastAsia="ＭＳ Ｐゴシック" w:hAnsi="Century" w:hint="eastAsia"/>
      </w:rPr>
    </w:lvl>
  </w:abstractNum>
  <w:num w:numId="1" w16cid:durableId="1814449241">
    <w:abstractNumId w:val="12"/>
  </w:num>
  <w:num w:numId="2" w16cid:durableId="759369062">
    <w:abstractNumId w:val="2"/>
  </w:num>
  <w:num w:numId="3" w16cid:durableId="678579534">
    <w:abstractNumId w:val="5"/>
  </w:num>
  <w:num w:numId="4" w16cid:durableId="610866137">
    <w:abstractNumId w:val="11"/>
  </w:num>
  <w:num w:numId="5" w16cid:durableId="1644188386">
    <w:abstractNumId w:val="1"/>
  </w:num>
  <w:num w:numId="6" w16cid:durableId="173229574">
    <w:abstractNumId w:val="14"/>
  </w:num>
  <w:num w:numId="7" w16cid:durableId="1364205030">
    <w:abstractNumId w:val="17"/>
  </w:num>
  <w:num w:numId="8" w16cid:durableId="2083408975">
    <w:abstractNumId w:val="13"/>
  </w:num>
  <w:num w:numId="9" w16cid:durableId="821626320">
    <w:abstractNumId w:val="4"/>
  </w:num>
  <w:num w:numId="10" w16cid:durableId="179928522">
    <w:abstractNumId w:val="7"/>
  </w:num>
  <w:num w:numId="11" w16cid:durableId="1266309328">
    <w:abstractNumId w:val="3"/>
  </w:num>
  <w:num w:numId="12" w16cid:durableId="1268078250">
    <w:abstractNumId w:val="8"/>
  </w:num>
  <w:num w:numId="13" w16cid:durableId="315377574">
    <w:abstractNumId w:val="16"/>
  </w:num>
  <w:num w:numId="14" w16cid:durableId="1302810462">
    <w:abstractNumId w:val="0"/>
  </w:num>
  <w:num w:numId="15" w16cid:durableId="2137336694">
    <w:abstractNumId w:val="9"/>
  </w:num>
  <w:num w:numId="16" w16cid:durableId="22413824">
    <w:abstractNumId w:val="6"/>
  </w:num>
  <w:num w:numId="17" w16cid:durableId="990519084">
    <w:abstractNumId w:val="10"/>
  </w:num>
  <w:num w:numId="18" w16cid:durableId="1007051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4B"/>
    <w:rsid w:val="00021D7E"/>
    <w:rsid w:val="00041579"/>
    <w:rsid w:val="000516E6"/>
    <w:rsid w:val="00065C28"/>
    <w:rsid w:val="00084030"/>
    <w:rsid w:val="00085139"/>
    <w:rsid w:val="000C3AB8"/>
    <w:rsid w:val="000D663F"/>
    <w:rsid w:val="000E1A3E"/>
    <w:rsid w:val="001508A7"/>
    <w:rsid w:val="00197BB1"/>
    <w:rsid w:val="001C1191"/>
    <w:rsid w:val="00220439"/>
    <w:rsid w:val="002230DE"/>
    <w:rsid w:val="002246E9"/>
    <w:rsid w:val="0024368D"/>
    <w:rsid w:val="00251E68"/>
    <w:rsid w:val="00284A44"/>
    <w:rsid w:val="00290B9D"/>
    <w:rsid w:val="00291D5E"/>
    <w:rsid w:val="002B386D"/>
    <w:rsid w:val="00307E9A"/>
    <w:rsid w:val="003122A1"/>
    <w:rsid w:val="003272F1"/>
    <w:rsid w:val="00336E0F"/>
    <w:rsid w:val="00343F31"/>
    <w:rsid w:val="00346E41"/>
    <w:rsid w:val="00385C24"/>
    <w:rsid w:val="003A5DE0"/>
    <w:rsid w:val="003C2D11"/>
    <w:rsid w:val="003C39C2"/>
    <w:rsid w:val="003D0577"/>
    <w:rsid w:val="003E4C55"/>
    <w:rsid w:val="0042054B"/>
    <w:rsid w:val="00421885"/>
    <w:rsid w:val="00456D60"/>
    <w:rsid w:val="00457E52"/>
    <w:rsid w:val="004A06C7"/>
    <w:rsid w:val="004A6E35"/>
    <w:rsid w:val="004B6C4D"/>
    <w:rsid w:val="004D23B0"/>
    <w:rsid w:val="004D2648"/>
    <w:rsid w:val="00504C63"/>
    <w:rsid w:val="0052430A"/>
    <w:rsid w:val="005243D4"/>
    <w:rsid w:val="0056004F"/>
    <w:rsid w:val="005E0D08"/>
    <w:rsid w:val="005F0793"/>
    <w:rsid w:val="005F319B"/>
    <w:rsid w:val="005F7B83"/>
    <w:rsid w:val="00636729"/>
    <w:rsid w:val="00637518"/>
    <w:rsid w:val="00644E89"/>
    <w:rsid w:val="00645449"/>
    <w:rsid w:val="00655AFC"/>
    <w:rsid w:val="00685675"/>
    <w:rsid w:val="006F13EE"/>
    <w:rsid w:val="006F14AD"/>
    <w:rsid w:val="006F24EF"/>
    <w:rsid w:val="0070119A"/>
    <w:rsid w:val="00707B59"/>
    <w:rsid w:val="007719BB"/>
    <w:rsid w:val="007A7A9B"/>
    <w:rsid w:val="007B23C4"/>
    <w:rsid w:val="007B2C2A"/>
    <w:rsid w:val="007C1D25"/>
    <w:rsid w:val="007D1DC9"/>
    <w:rsid w:val="00841D83"/>
    <w:rsid w:val="008837BE"/>
    <w:rsid w:val="00890F39"/>
    <w:rsid w:val="009330CD"/>
    <w:rsid w:val="00940633"/>
    <w:rsid w:val="009433A1"/>
    <w:rsid w:val="00961A16"/>
    <w:rsid w:val="0097547E"/>
    <w:rsid w:val="009844A1"/>
    <w:rsid w:val="0099095F"/>
    <w:rsid w:val="00995A7C"/>
    <w:rsid w:val="009C3E84"/>
    <w:rsid w:val="009D5AB3"/>
    <w:rsid w:val="00AA16D0"/>
    <w:rsid w:val="00AA673B"/>
    <w:rsid w:val="00AD6F19"/>
    <w:rsid w:val="00AE4C52"/>
    <w:rsid w:val="00B15F5E"/>
    <w:rsid w:val="00B62E2A"/>
    <w:rsid w:val="00BC43D3"/>
    <w:rsid w:val="00BF3D93"/>
    <w:rsid w:val="00BF4E88"/>
    <w:rsid w:val="00C1213B"/>
    <w:rsid w:val="00C12A7B"/>
    <w:rsid w:val="00C151F4"/>
    <w:rsid w:val="00C16B5E"/>
    <w:rsid w:val="00C457CC"/>
    <w:rsid w:val="00C54D62"/>
    <w:rsid w:val="00C6167E"/>
    <w:rsid w:val="00C63AEE"/>
    <w:rsid w:val="00C6453B"/>
    <w:rsid w:val="00C77FAB"/>
    <w:rsid w:val="00C930DE"/>
    <w:rsid w:val="00CB281F"/>
    <w:rsid w:val="00CB6721"/>
    <w:rsid w:val="00CC1F6B"/>
    <w:rsid w:val="00CC743E"/>
    <w:rsid w:val="00CE1909"/>
    <w:rsid w:val="00D2359B"/>
    <w:rsid w:val="00D2643B"/>
    <w:rsid w:val="00D44025"/>
    <w:rsid w:val="00D53AE2"/>
    <w:rsid w:val="00D6604C"/>
    <w:rsid w:val="00D7123B"/>
    <w:rsid w:val="00D85217"/>
    <w:rsid w:val="00D9433C"/>
    <w:rsid w:val="00D95E79"/>
    <w:rsid w:val="00DB4B02"/>
    <w:rsid w:val="00DD200A"/>
    <w:rsid w:val="00DE235E"/>
    <w:rsid w:val="00E016B2"/>
    <w:rsid w:val="00E445F7"/>
    <w:rsid w:val="00E47085"/>
    <w:rsid w:val="00E708BB"/>
    <w:rsid w:val="00E96546"/>
    <w:rsid w:val="00EB7488"/>
    <w:rsid w:val="00F0555E"/>
    <w:rsid w:val="00F15D94"/>
    <w:rsid w:val="00F223FF"/>
    <w:rsid w:val="00F37D5A"/>
    <w:rsid w:val="00F406D4"/>
    <w:rsid w:val="00F45D9E"/>
    <w:rsid w:val="00F659BD"/>
    <w:rsid w:val="00FD07DE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MSNCTYST-com/MSNCTYST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504CB"/>
  <w15:chartTrackingRefBased/>
  <w15:docId w15:val="{DDF0E8AC-3426-4831-BFA8-07C105E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300" w:left="630" w:rightChars="559" w:right="1174"/>
    </w:pPr>
    <w:rPr>
      <w:szCs w:val="20"/>
    </w:rPr>
  </w:style>
  <w:style w:type="paragraph" w:styleId="2">
    <w:name w:val="Body Text Indent 2"/>
    <w:basedOn w:val="a"/>
    <w:pPr>
      <w:ind w:rightChars="346" w:right="664" w:firstLineChars="600" w:firstLine="1151"/>
    </w:pPr>
    <w:rPr>
      <w:szCs w:val="20"/>
    </w:rPr>
  </w:style>
  <w:style w:type="paragraph" w:styleId="a4">
    <w:name w:val="Body Text Indent"/>
    <w:basedOn w:val="a"/>
    <w:pPr>
      <w:ind w:left="1543" w:hanging="220"/>
    </w:pPr>
    <w:rPr>
      <w:szCs w:val="20"/>
    </w:rPr>
  </w:style>
  <w:style w:type="paragraph" w:styleId="a5">
    <w:name w:val="Balloon Text"/>
    <w:basedOn w:val="a"/>
    <w:semiHidden/>
    <w:rsid w:val="00707B59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link w:val="a7"/>
    <w:rsid w:val="00637518"/>
  </w:style>
  <w:style w:type="character" w:customStyle="1" w:styleId="a7">
    <w:name w:val="本文 (文字)"/>
    <w:link w:val="a6"/>
    <w:rsid w:val="00637518"/>
    <w:rPr>
      <w:kern w:val="2"/>
      <w:sz w:val="21"/>
      <w:szCs w:val="24"/>
    </w:rPr>
  </w:style>
  <w:style w:type="paragraph" w:styleId="a8">
    <w:name w:val="header"/>
    <w:basedOn w:val="a"/>
    <w:link w:val="a9"/>
    <w:rsid w:val="007A7A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A7A9B"/>
    <w:rPr>
      <w:kern w:val="2"/>
      <w:sz w:val="21"/>
      <w:szCs w:val="24"/>
    </w:rPr>
  </w:style>
  <w:style w:type="paragraph" w:styleId="aa">
    <w:name w:val="footer"/>
    <w:basedOn w:val="a"/>
    <w:link w:val="ab"/>
    <w:rsid w:val="007A7A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A7A9B"/>
    <w:rPr>
      <w:kern w:val="2"/>
      <w:sz w:val="21"/>
      <w:szCs w:val="24"/>
    </w:rPr>
  </w:style>
  <w:style w:type="character" w:styleId="ac">
    <w:name w:val="annotation reference"/>
    <w:basedOn w:val="a0"/>
    <w:rsid w:val="00C1213B"/>
    <w:rPr>
      <w:sz w:val="18"/>
      <w:szCs w:val="18"/>
    </w:rPr>
  </w:style>
  <w:style w:type="paragraph" w:styleId="ad">
    <w:name w:val="annotation text"/>
    <w:basedOn w:val="a"/>
    <w:link w:val="ae"/>
    <w:rsid w:val="00C1213B"/>
    <w:pPr>
      <w:jc w:val="left"/>
    </w:pPr>
  </w:style>
  <w:style w:type="character" w:customStyle="1" w:styleId="ae">
    <w:name w:val="コメント文字列 (文字)"/>
    <w:basedOn w:val="a0"/>
    <w:link w:val="ad"/>
    <w:rsid w:val="00C1213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C1213B"/>
    <w:rPr>
      <w:b/>
      <w:bCs/>
    </w:rPr>
  </w:style>
  <w:style w:type="character" w:customStyle="1" w:styleId="af0">
    <w:name w:val="コメント内容 (文字)"/>
    <w:basedOn w:val="ae"/>
    <w:link w:val="af"/>
    <w:rsid w:val="00C1213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250\&#25351;&#23566;&#35506;\&#65288;9&#65289;&#38263;&#23621;&#20027;&#20652;&#12539;&#20027;&#25285;&#20107;&#26989;\2&#12473;&#12509;&#12540;&#12484;&#25945;&#23460;&#38306;&#20418;\R8&#24180;&#24230;\&#9321;&#23455;&#26045;&#27770;&#35009;&#12288;&#12402;&#12394;&#12364;&#12383;\&#30003;&#36796;&#26360;&#65288;word&#65289;&#12402;&#12394;&#12364;&#12383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7B319-479C-45E4-8DAF-A98A7177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申込書（word）ひながた</Template>
  <TotalTime>166</TotalTime>
  <Pages>1</Pages>
  <Words>502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大阪市長居障害者スポーツセンター</vt:lpstr>
      <vt:lpstr>大阪市長居障害者スポーツセンター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大阪市長居障害者スポーツセンター</dc:title>
  <dc:subject/>
  <dc:creator>m-shidou06</dc:creator>
  <cp:keywords/>
  <cp:lastModifiedBy>m-shidou06</cp:lastModifiedBy>
  <cp:revision>9</cp:revision>
  <cp:lastPrinted>2026-06-21T09:05:00Z</cp:lastPrinted>
  <dcterms:created xsi:type="dcterms:W3CDTF">2026-06-08T13:04:00Z</dcterms:created>
  <dcterms:modified xsi:type="dcterms:W3CDTF">2026-06-21T09:11:00Z</dcterms:modified>
</cp:coreProperties>
</file>